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743C6" w14:textId="23461065" w:rsidR="00CF03AB" w:rsidRPr="00D938B3" w:rsidRDefault="00D530AD" w:rsidP="00D530AD">
      <w:pPr>
        <w:spacing w:before="1200"/>
        <w:jc w:val="center"/>
        <w:rPr>
          <w:rFonts w:ascii="Montserrat" w:hAnsi="Montserrat"/>
          <w:color w:val="003366"/>
          <w:sz w:val="64"/>
          <w:szCs w:val="64"/>
        </w:rPr>
      </w:pPr>
      <w:r w:rsidRPr="00D938B3">
        <w:rPr>
          <w:rFonts w:ascii="Montserrat" w:hAnsi="Montserrat"/>
          <w:color w:val="003366"/>
          <w:sz w:val="64"/>
          <w:szCs w:val="64"/>
          <w:lang w:val="fr-CA" w:eastAsia="fr-CA"/>
        </w:rPr>
        <w:drawing>
          <wp:anchor distT="0" distB="0" distL="114300" distR="114300" simplePos="0" relativeHeight="251654144" behindDoc="0" locked="0" layoutInCell="1" allowOverlap="1" wp14:anchorId="4A4F0FF1" wp14:editId="0513B742">
            <wp:simplePos x="0" y="0"/>
            <wp:positionH relativeFrom="column">
              <wp:posOffset>-1162050</wp:posOffset>
            </wp:positionH>
            <wp:positionV relativeFrom="page">
              <wp:posOffset>695326</wp:posOffset>
            </wp:positionV>
            <wp:extent cx="1995805" cy="1327150"/>
            <wp:effectExtent l="152400" t="266700" r="156845" b="2730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e-Homme de coeur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6944">
                      <a:off x="0" y="0"/>
                      <a:ext cx="199580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FE3" w:rsidRPr="00D938B3">
        <w:rPr>
          <w:rFonts w:ascii="Montserrat" w:hAnsi="Montserrat"/>
          <w:color w:val="003366"/>
          <w:sz w:val="64"/>
          <w:szCs w:val="64"/>
        </w:rPr>
        <w:t>HOMME DE C</w:t>
      </w:r>
      <w:r>
        <w:rPr>
          <w:rFonts w:ascii="Montserrat" w:hAnsi="Montserrat"/>
          <w:color w:val="003366"/>
          <w:sz w:val="64"/>
          <w:szCs w:val="64"/>
        </w:rPr>
        <w:t>OE</w:t>
      </w:r>
      <w:r w:rsidR="00480FE3" w:rsidRPr="00D938B3">
        <w:rPr>
          <w:rFonts w:ascii="Montserrat" w:hAnsi="Montserrat"/>
          <w:color w:val="003366"/>
          <w:sz w:val="64"/>
          <w:szCs w:val="64"/>
        </w:rPr>
        <w:t>UR</w:t>
      </w:r>
    </w:p>
    <w:p w14:paraId="4CD60A1E" w14:textId="411556FE" w:rsidR="00CF3DD5" w:rsidRPr="00BC5114" w:rsidRDefault="00BC5114" w:rsidP="00BC5114">
      <w:pPr>
        <w:spacing w:before="120"/>
        <w:jc w:val="center"/>
        <w:rPr>
          <w:rFonts w:ascii="Montserrat" w:hAnsi="Montserrat"/>
          <w:b/>
          <w:color w:val="FFFFFF" w:themeColor="background1"/>
          <w:sz w:val="24"/>
          <w:szCs w:val="24"/>
          <w:lang w:val="fr-CA"/>
        </w:rPr>
      </w:pPr>
      <w:permStart w:id="905121590" w:edGrp="everyone"/>
      <w:r>
        <w:rPr>
          <w:rFonts w:ascii="Montserrat" w:hAnsi="Montserrat"/>
          <w:color w:val="767171" w:themeColor="background2" w:themeShade="80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AC9836" wp14:editId="611F2AB4">
                <wp:simplePos x="0" y="0"/>
                <wp:positionH relativeFrom="column">
                  <wp:posOffset>657225</wp:posOffset>
                </wp:positionH>
                <wp:positionV relativeFrom="paragraph">
                  <wp:posOffset>971550</wp:posOffset>
                </wp:positionV>
                <wp:extent cx="5095875" cy="695325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D681E" w14:textId="064D32C6" w:rsidR="002A60D0" w:rsidRPr="002A60D0" w:rsidRDefault="00CC6F07" w:rsidP="00BC5114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72"/>
                                <w:szCs w:val="72"/>
                                <w:lang w:val="fr-CA"/>
                              </w:rPr>
                            </w:pPr>
                            <w:permStart w:id="15553708" w:edGrp="everyone"/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72"/>
                                <w:szCs w:val="72"/>
                                <w:lang w:val="fr-CA"/>
                              </w:rPr>
                              <w:t>Son nom ici</w:t>
                            </w:r>
                            <w:permEnd w:id="1555370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C9836" id="_x0000_t202" coordsize="21600,21600" o:spt="202" path="m,l,21600r21600,l21600,xe">
                <v:stroke joinstyle="miter"/>
                <v:path gradientshapeok="t" o:connecttype="rect"/>
              </v:shapetype>
              <v:shape id="Zone de texte 47" o:spid="_x0000_s1026" type="#_x0000_t202" style="position:absolute;left:0;text-align:left;margin-left:51.75pt;margin-top:76.5pt;width:401.2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" filled="f" stroked="f" strokeweight=".5pt">
                <v:textbox>
                  <w:txbxContent>
                    <w:p w14:paraId="0C8D681E" w14:textId="064D32C6" w:rsidR="002A60D0" w:rsidRPr="002A60D0" w:rsidRDefault="00CC6F07" w:rsidP="00BC5114">
                      <w:pPr>
                        <w:rPr>
                          <w:rFonts w:ascii="Calisto MT" w:hAnsi="Calisto MT"/>
                          <w:b/>
                          <w:bCs/>
                          <w:sz w:val="72"/>
                          <w:szCs w:val="72"/>
                          <w:lang w:val="fr-CA"/>
                        </w:rPr>
                      </w:pPr>
                      <w:permStart w:id="15553708" w:edGrp="everyone"/>
                      <w:r>
                        <w:rPr>
                          <w:rFonts w:ascii="Calisto MT" w:hAnsi="Calisto MT"/>
                          <w:b/>
                          <w:bCs/>
                          <w:sz w:val="72"/>
                          <w:szCs w:val="72"/>
                          <w:lang w:val="fr-CA"/>
                        </w:rPr>
                        <w:t>Son nom ici</w:t>
                      </w:r>
                      <w:permEnd w:id="15553708"/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color w:val="767171" w:themeColor="background2" w:themeShade="80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DA223" wp14:editId="1DE41DB1">
                <wp:simplePos x="0" y="0"/>
                <wp:positionH relativeFrom="column">
                  <wp:posOffset>657225</wp:posOffset>
                </wp:positionH>
                <wp:positionV relativeFrom="paragraph">
                  <wp:posOffset>1695450</wp:posOffset>
                </wp:positionV>
                <wp:extent cx="7210425" cy="2219325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1ADE5" w14:textId="4F3DEB6D" w:rsidR="002A60D0" w:rsidRPr="002A60D0" w:rsidRDefault="00CC6F07">
                            <w:pPr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permStart w:id="730743689" w:edGrp="everyone"/>
                            <w:r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Écrire ici </w:t>
                            </w:r>
                            <w:r w:rsidR="00ED2E22">
                              <w:rPr>
                                <w:sz w:val="32"/>
                                <w:szCs w:val="32"/>
                                <w:lang w:val="fr-CA"/>
                              </w:rPr>
                              <w:t>un mot à</w:t>
                            </w:r>
                            <w:r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votre Homme de cœur</w:t>
                            </w:r>
                            <w:r w:rsidR="00ED2E22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pour lui expliquer les motifs </w:t>
                            </w:r>
                            <w:r w:rsidR="005E7B65">
                              <w:rPr>
                                <w:sz w:val="32"/>
                                <w:szCs w:val="32"/>
                                <w:lang w:val="fr-CA"/>
                              </w:rPr>
                              <w:t>de v</w:t>
                            </w:r>
                            <w:r w:rsidR="00ED2E22">
                              <w:rPr>
                                <w:sz w:val="32"/>
                                <w:szCs w:val="32"/>
                                <w:lang w:val="fr-CA"/>
                              </w:rPr>
                              <w:t>otre choix</w:t>
                            </w:r>
                            <w:r w:rsidR="005E7B65">
                              <w:rPr>
                                <w:sz w:val="32"/>
                                <w:szCs w:val="32"/>
                                <w:lang w:val="fr-CA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  <w:r w:rsidR="005E7B65">
                              <w:rPr>
                                <w:sz w:val="32"/>
                                <w:szCs w:val="32"/>
                                <w:lang w:val="fr-CA"/>
                              </w:rPr>
                              <w:t>I</w:t>
                            </w:r>
                            <w:r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mprimez et signer. </w:t>
                            </w:r>
                            <w:r w:rsidR="005E7B65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À la remise, pensez à prendre une photo afin de l’afficher à la vue de tous, durant toute l’année. </w:t>
                            </w:r>
                            <w:r>
                              <w:rPr>
                                <w:sz w:val="32"/>
                                <w:szCs w:val="32"/>
                                <w:lang w:val="fr-CA"/>
                              </w:rPr>
                              <w:t>Merci d’avoir participé. N’oubliez pas d’inscrire votre homme de cœur au tirage</w:t>
                            </w:r>
                            <w:r w:rsidR="005F64E5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en vous rendant au www.</w:t>
                            </w:r>
                            <w:r w:rsidR="005E7B65">
                              <w:rPr>
                                <w:sz w:val="32"/>
                                <w:szCs w:val="32"/>
                                <w:lang w:val="fr-CA"/>
                              </w:rPr>
                              <w:t>celebronsnoshommesdecoeur.weebly.com</w:t>
                            </w:r>
                            <w:permEnd w:id="73074368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DA223" id="Zone de texte 48" o:spid="_x0000_s1027" type="#_x0000_t202" style="position:absolute;left:0;text-align:left;margin-left:51.75pt;margin-top:133.5pt;width:567.75pt;height:17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" filled="f" stroked="f" strokeweight=".5pt">
                <v:textbox>
                  <w:txbxContent>
                    <w:p w14:paraId="22A1ADE5" w14:textId="4F3DEB6D" w:rsidR="002A60D0" w:rsidRPr="002A60D0" w:rsidRDefault="00CC6F07">
                      <w:pPr>
                        <w:rPr>
                          <w:sz w:val="32"/>
                          <w:szCs w:val="32"/>
                          <w:lang w:val="fr-CA"/>
                        </w:rPr>
                      </w:pPr>
                      <w:permStart w:id="730743689" w:edGrp="everyone"/>
                      <w:r>
                        <w:rPr>
                          <w:sz w:val="32"/>
                          <w:szCs w:val="32"/>
                          <w:lang w:val="fr-CA"/>
                        </w:rPr>
                        <w:t xml:space="preserve">Écrire ici </w:t>
                      </w:r>
                      <w:r w:rsidR="00ED2E22">
                        <w:rPr>
                          <w:sz w:val="32"/>
                          <w:szCs w:val="32"/>
                          <w:lang w:val="fr-CA"/>
                        </w:rPr>
                        <w:t>un mot à</w:t>
                      </w:r>
                      <w:r>
                        <w:rPr>
                          <w:sz w:val="32"/>
                          <w:szCs w:val="32"/>
                          <w:lang w:val="fr-CA"/>
                        </w:rPr>
                        <w:t xml:space="preserve"> votre Homme de cœur</w:t>
                      </w:r>
                      <w:r w:rsidR="00ED2E22">
                        <w:rPr>
                          <w:sz w:val="32"/>
                          <w:szCs w:val="32"/>
                          <w:lang w:val="fr-CA"/>
                        </w:rPr>
                        <w:t xml:space="preserve"> pour lui expliquer les motifs </w:t>
                      </w:r>
                      <w:r w:rsidR="005E7B65">
                        <w:rPr>
                          <w:sz w:val="32"/>
                          <w:szCs w:val="32"/>
                          <w:lang w:val="fr-CA"/>
                        </w:rPr>
                        <w:t>de v</w:t>
                      </w:r>
                      <w:r w:rsidR="00ED2E22">
                        <w:rPr>
                          <w:sz w:val="32"/>
                          <w:szCs w:val="32"/>
                          <w:lang w:val="fr-CA"/>
                        </w:rPr>
                        <w:t>otre choix</w:t>
                      </w:r>
                      <w:r w:rsidR="005E7B65">
                        <w:rPr>
                          <w:sz w:val="32"/>
                          <w:szCs w:val="32"/>
                          <w:lang w:val="fr-CA"/>
                        </w:rPr>
                        <w:t>.</w:t>
                      </w:r>
                      <w:r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  <w:r w:rsidR="005E7B65">
                        <w:rPr>
                          <w:sz w:val="32"/>
                          <w:szCs w:val="32"/>
                          <w:lang w:val="fr-CA"/>
                        </w:rPr>
                        <w:t>I</w:t>
                      </w:r>
                      <w:r>
                        <w:rPr>
                          <w:sz w:val="32"/>
                          <w:szCs w:val="32"/>
                          <w:lang w:val="fr-CA"/>
                        </w:rPr>
                        <w:t xml:space="preserve">mprimez et signer. </w:t>
                      </w:r>
                      <w:r w:rsidR="005E7B65">
                        <w:rPr>
                          <w:sz w:val="32"/>
                          <w:szCs w:val="32"/>
                          <w:lang w:val="fr-CA"/>
                        </w:rPr>
                        <w:t xml:space="preserve">À la remise, pensez à prendre une photo afin de l’afficher à la vue de tous, durant toute l’année. </w:t>
                      </w:r>
                      <w:r>
                        <w:rPr>
                          <w:sz w:val="32"/>
                          <w:szCs w:val="32"/>
                          <w:lang w:val="fr-CA"/>
                        </w:rPr>
                        <w:t>Merci d’avoir participé. N’oubliez pas d’inscrire votre homme de cœur au tirage</w:t>
                      </w:r>
                      <w:r w:rsidR="005F64E5">
                        <w:rPr>
                          <w:sz w:val="32"/>
                          <w:szCs w:val="32"/>
                          <w:lang w:val="fr-CA"/>
                        </w:rPr>
                        <w:t xml:space="preserve"> en vous rendant au www.</w:t>
                      </w:r>
                      <w:r w:rsidR="005E7B65">
                        <w:rPr>
                          <w:sz w:val="32"/>
                          <w:szCs w:val="32"/>
                          <w:lang w:val="fr-CA"/>
                        </w:rPr>
                        <w:t>celebronsnoshommesdecoeur.weebly.com</w:t>
                      </w:r>
                      <w:permEnd w:id="730743689"/>
                    </w:p>
                  </w:txbxContent>
                </v:textbox>
              </v:shape>
            </w:pict>
          </mc:Fallback>
        </mc:AlternateContent>
      </w:r>
      <w:r w:rsidR="00CA669D">
        <w:rPr>
          <w:rFonts w:ascii="Montserrat" w:hAnsi="Montserrat"/>
          <w:b/>
          <w:color w:val="FFFFFF" w:themeColor="background1"/>
          <w:sz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0FBDD" wp14:editId="70B6B9C0">
                <wp:simplePos x="0" y="0"/>
                <wp:positionH relativeFrom="column">
                  <wp:posOffset>885825</wp:posOffset>
                </wp:positionH>
                <wp:positionV relativeFrom="paragraph">
                  <wp:posOffset>28575</wp:posOffset>
                </wp:positionV>
                <wp:extent cx="4629150" cy="43815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D321D" w14:textId="740C4B7C" w:rsidR="00C64F30" w:rsidRPr="00C64F30" w:rsidRDefault="00CC6F07" w:rsidP="00C64F3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</w:pPr>
                            <w:permStart w:id="273421693" w:edGrp="everyone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Nom de votre organisation ici</w:t>
                            </w:r>
                            <w:permEnd w:id="27342169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0FBDD" id="Zone de texte 46" o:spid="_x0000_s1028" type="#_x0000_t202" style="position:absolute;left:0;text-align:left;margin-left:69.75pt;margin-top:2.25pt;width:36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" filled="f" stroked="f" strokeweight=".5pt">
                <v:textbox>
                  <w:txbxContent>
                    <w:p w14:paraId="3ACD321D" w14:textId="740C4B7C" w:rsidR="00C64F30" w:rsidRPr="00C64F30" w:rsidRDefault="00CC6F07" w:rsidP="00C64F3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</w:pPr>
                      <w:permStart w:id="273421693" w:edGrp="everyone"/>
                      <w:r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  <w:t>Nom de votre organisation ici</w:t>
                      </w:r>
                      <w:permEnd w:id="273421693"/>
                    </w:p>
                  </w:txbxContent>
                </v:textbox>
              </v:shape>
            </w:pict>
          </mc:Fallback>
        </mc:AlternateContent>
      </w:r>
      <w:r w:rsidR="002A60D0" w:rsidRPr="00984F50">
        <w:rPr>
          <w:rFonts w:ascii="Montserrat" w:hAnsi="Montserrat"/>
          <w:b/>
          <w:color w:val="FFFFFF" w:themeColor="background1"/>
          <w:sz w:val="24"/>
          <w:lang w:val="fr-CA" w:eastAsia="fr-CA"/>
        </w:rPr>
        <w:drawing>
          <wp:anchor distT="0" distB="0" distL="114300" distR="114300" simplePos="0" relativeHeight="251653119" behindDoc="1" locked="0" layoutInCell="1" allowOverlap="1" wp14:anchorId="28CF0354" wp14:editId="79ED894B">
            <wp:simplePos x="0" y="0"/>
            <wp:positionH relativeFrom="margin">
              <wp:posOffset>847726</wp:posOffset>
            </wp:positionH>
            <wp:positionV relativeFrom="paragraph">
              <wp:posOffset>57150</wp:posOffset>
            </wp:positionV>
            <wp:extent cx="4667250" cy="3429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rtificat-ruban-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905121590"/>
      <w:r w:rsidR="00B41467">
        <w:rPr>
          <w:rFonts w:ascii="Montserrat" w:hAnsi="Montserrat"/>
          <w:color w:val="767171" w:themeColor="background2" w:themeShade="80"/>
          <w:szCs w:val="52"/>
        </w:rPr>
        <w:br/>
      </w:r>
      <w:r w:rsidR="00D938B3" w:rsidRPr="002A60D0">
        <w:rPr>
          <w:rFonts w:ascii="Montserrat" w:hAnsi="Montserrat"/>
          <w:color w:val="767171" w:themeColor="background2" w:themeShade="80"/>
          <w:sz w:val="24"/>
          <w:szCs w:val="56"/>
        </w:rPr>
        <w:t>d</w:t>
      </w:r>
      <w:r w:rsidR="00CF3DD5" w:rsidRPr="002A60D0">
        <w:rPr>
          <w:rFonts w:ascii="Montserrat" w:hAnsi="Montserrat"/>
          <w:color w:val="767171" w:themeColor="background2" w:themeShade="80"/>
          <w:sz w:val="24"/>
          <w:szCs w:val="56"/>
        </w:rPr>
        <w:t>écerné à</w:t>
      </w:r>
      <w:sdt>
        <w:sdtPr>
          <w:rPr>
            <w:rStyle w:val="NomminTLSBEH"/>
            <w:rFonts w:ascii="Calisto MT" w:hAnsi="Calisto MT"/>
            <w:sz w:val="96"/>
            <w:szCs w:val="28"/>
          </w:rPr>
          <w:id w:val="1929151558"/>
          <w:placeholder>
            <w:docPart w:val="F511CC033538465A947E08F8DBD669A1"/>
          </w:placeholder>
        </w:sdtPr>
        <w:sdtEndPr>
          <w:rPr>
            <w:rStyle w:val="NomminTLSBEH"/>
            <w:rFonts w:ascii="Montserrat" w:hAnsi="Montserrat"/>
            <w:sz w:val="72"/>
            <w:szCs w:val="24"/>
          </w:rPr>
        </w:sdtEndPr>
        <w:sdtContent>
          <w:r w:rsidR="00A71216" w:rsidRPr="002A60D0">
            <w:rPr>
              <w:rStyle w:val="NomminTLSBEH"/>
              <w:rFonts w:ascii="Calisto MT" w:hAnsi="Calisto MT"/>
              <w:sz w:val="96"/>
              <w:szCs w:val="28"/>
              <w:lang w:val="fr-CA" w:eastAsia="fr-CA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539F236C" wp14:editId="1B1ED881">
                    <wp:simplePos x="0" y="0"/>
                    <wp:positionH relativeFrom="margin">
                      <wp:posOffset>1428750</wp:posOffset>
                    </wp:positionH>
                    <wp:positionV relativeFrom="paragraph">
                      <wp:posOffset>499300</wp:posOffset>
                    </wp:positionV>
                    <wp:extent cx="3514725" cy="0"/>
                    <wp:effectExtent l="0" t="0" r="28575" b="19050"/>
                    <wp:wrapNone/>
                    <wp:docPr id="4" name="Connecteur droit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5147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35E71BD" id="Connecteur droit 4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12.5pt,39.3pt" to="389.2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" strokecolor="#a5a5a5 [3206]" strokeweight=".5pt">
                    <v:stroke joinstyle="miter"/>
                    <w10:wrap anchorx="margin"/>
                  </v:line>
                </w:pict>
              </mc:Fallback>
            </mc:AlternateContent>
          </w:r>
        </w:sdtContent>
      </w:sdt>
    </w:p>
    <w:sectPr w:rsidR="00CF3DD5" w:rsidRPr="00BC5114" w:rsidSect="00D530AD">
      <w:headerReference w:type="even" r:id="rId11"/>
      <w:headerReference w:type="default" r:id="rId12"/>
      <w:footerReference w:type="default" r:id="rId13"/>
      <w:headerReference w:type="first" r:id="rId14"/>
      <w:pgSz w:w="15840" w:h="12240" w:orient="landscape" w:code="1"/>
      <w:pgMar w:top="1440" w:right="2880" w:bottom="1440" w:left="28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98C3B" w14:textId="77777777" w:rsidR="00006584" w:rsidRDefault="00006584" w:rsidP="00480FE3">
      <w:r>
        <w:separator/>
      </w:r>
    </w:p>
  </w:endnote>
  <w:endnote w:type="continuationSeparator" w:id="0">
    <w:p w14:paraId="0F1326A0" w14:textId="77777777" w:rsidR="00006584" w:rsidRDefault="00006584" w:rsidP="00480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42D1A" w14:textId="466112F3" w:rsidR="00710FD1" w:rsidRDefault="00CC6F07">
    <w:pPr>
      <w:pStyle w:val="Pieddepage"/>
    </w:pPr>
    <w:r>
      <w:rPr>
        <w:lang w:val="fr-CA" w:eastAsia="fr-CA"/>
      </w:rPr>
      <w:drawing>
        <wp:anchor distT="0" distB="0" distL="114300" distR="114300" simplePos="0" relativeHeight="251661312" behindDoc="0" locked="0" layoutInCell="1" allowOverlap="1" wp14:anchorId="3BEB9C05" wp14:editId="2DED29FE">
          <wp:simplePos x="0" y="0"/>
          <wp:positionH relativeFrom="column">
            <wp:posOffset>6238240</wp:posOffset>
          </wp:positionH>
          <wp:positionV relativeFrom="paragraph">
            <wp:posOffset>-750570</wp:posOffset>
          </wp:positionV>
          <wp:extent cx="1696435" cy="655955"/>
          <wp:effectExtent l="0" t="0" r="0" b="0"/>
          <wp:wrapNone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6435" cy="6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467">
      <w:rPr>
        <w:lang w:val="fr-CA" w:eastAsia="fr-C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441235C" wp14:editId="34C9C208">
              <wp:simplePos x="0" y="0"/>
              <wp:positionH relativeFrom="column">
                <wp:posOffset>1838325</wp:posOffset>
              </wp:positionH>
              <wp:positionV relativeFrom="paragraph">
                <wp:posOffset>-655320</wp:posOffset>
              </wp:positionV>
              <wp:extent cx="4086225" cy="619125"/>
              <wp:effectExtent l="0" t="0" r="9525" b="0"/>
              <wp:wrapNone/>
              <wp:docPr id="8" name="Groupe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6225" cy="619125"/>
                        <a:chOff x="0" y="0"/>
                        <a:chExt cx="3743325" cy="619125"/>
                      </a:xfrm>
                    </wpg:grpSpPr>
                    <wps:wsp>
                      <wps:cNvPr id="11" name="Rectangle 11"/>
                      <wps:cNvSpPr/>
                      <wps:spPr>
                        <a:xfrm>
                          <a:off x="9525" y="0"/>
                          <a:ext cx="15525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0E4C5" w14:textId="524DCEB1" w:rsidR="00710FD1" w:rsidRPr="0018066F" w:rsidRDefault="00710FD1" w:rsidP="00710FD1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" name="Groupe 6"/>
                      <wpg:cNvGrpSpPr/>
                      <wpg:grpSpPr>
                        <a:xfrm>
                          <a:off x="0" y="333375"/>
                          <a:ext cx="3743325" cy="285750"/>
                          <a:chOff x="0" y="0"/>
                          <a:chExt cx="3743325" cy="285750"/>
                        </a:xfrm>
                      </wpg:grpSpPr>
                      <wpg:grpSp>
                        <wpg:cNvPr id="10" name="Groupe 10"/>
                        <wpg:cNvGrpSpPr/>
                        <wpg:grpSpPr>
                          <a:xfrm>
                            <a:off x="0" y="0"/>
                            <a:ext cx="3705225" cy="0"/>
                            <a:chOff x="0" y="0"/>
                            <a:chExt cx="3705225" cy="0"/>
                          </a:xfrm>
                        </wpg:grpSpPr>
                        <wps:wsp>
                          <wps:cNvPr id="7" name="Connecteur droit 7"/>
                          <wps:cNvCnPr/>
                          <wps:spPr>
                            <a:xfrm>
                              <a:off x="0" y="0"/>
                              <a:ext cx="15430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Connecteur droit 9"/>
                          <wps:cNvCnPr/>
                          <wps:spPr>
                            <a:xfrm>
                              <a:off x="2162175" y="0"/>
                              <a:ext cx="15430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" name="Rectangle 12"/>
                        <wps:cNvSpPr/>
                        <wps:spPr>
                          <a:xfrm>
                            <a:off x="9525" y="19050"/>
                            <a:ext cx="15525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D3E2D" w14:textId="77777777" w:rsidR="00710FD1" w:rsidRPr="0018066F" w:rsidRDefault="00710FD1" w:rsidP="00710FD1">
                              <w:pPr>
                                <w:jc w:val="center"/>
                                <w:rPr>
                                  <w:color w:val="3B3838" w:themeColor="background2" w:themeShade="40"/>
                                </w:rPr>
                              </w:pPr>
                              <w:r w:rsidRPr="0018066F">
                                <w:rPr>
                                  <w:color w:val="3B3838" w:themeColor="background2" w:themeShade="4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190750" y="19050"/>
                            <a:ext cx="1552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28E1D0" w14:textId="77777777" w:rsidR="00710FD1" w:rsidRPr="0018066F" w:rsidRDefault="00710FD1" w:rsidP="00710FD1">
                              <w:pPr>
                                <w:jc w:val="center"/>
                                <w:rPr>
                                  <w:color w:val="3B3838" w:themeColor="background2" w:themeShade="40"/>
                                </w:rPr>
                              </w:pPr>
                              <w:r w:rsidRPr="0018066F">
                                <w:rPr>
                                  <w:color w:val="3B3838" w:themeColor="background2" w:themeShade="4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441235C" id="Groupe 8" o:spid="_x0000_s1029" style="position:absolute;margin-left:144.75pt;margin-top:-51.6pt;width:321.75pt;height:48.75pt;z-index:251662336;mso-width-relative:margin" coordsize="37433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">
              <v:rect id="Rectangle 11" o:spid="_x0000_s1030" style="position:absolute;left:95;width:15526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" filled="f" stroked="f" strokeweight="1pt">
                <v:textbox>
                  <w:txbxContent>
                    <w:p w14:paraId="1070E4C5" w14:textId="524DCEB1" w:rsidR="00710FD1" w:rsidRPr="0018066F" w:rsidRDefault="00710FD1" w:rsidP="00710FD1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</w:p>
                  </w:txbxContent>
                </v:textbox>
              </v:rect>
              <v:group id="Groupe 6" o:spid="_x0000_s1031" style="position:absolute;top:3333;width:37433;height:2858" coordsize="37433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group id="Groupe 10" o:spid="_x0000_s1032" style="position:absolute;width:37052;height:0" coordsize="3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line id="Connecteur droit 7" o:spid="_x0000_s1033" style="position:absolute;visibility:visible;mso-wrap-style:square" from="0,0" to="1543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" strokecolor="#a5a5a5 [3206]" strokeweight=".5pt">
                    <v:stroke joinstyle="miter"/>
                  </v:line>
                  <v:line id="Connecteur droit 9" o:spid="_x0000_s1034" style="position:absolute;visibility:visible;mso-wrap-style:square" from="21621,0" to="3705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" strokecolor="#a5a5a5 [3206]" strokeweight=".5pt">
                    <v:stroke joinstyle="miter"/>
                  </v:line>
                </v:group>
                <v:rect id="Rectangle 12" o:spid="_x0000_s1035" style="position:absolute;left:95;top:190;width:15526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" filled="f" stroked="f" strokeweight="1pt">
                  <v:textbox>
                    <w:txbxContent>
                      <w:p w14:paraId="1C6D3E2D" w14:textId="77777777" w:rsidR="00710FD1" w:rsidRPr="0018066F" w:rsidRDefault="00710FD1" w:rsidP="00710FD1">
                        <w:pPr>
                          <w:jc w:val="center"/>
                          <w:rPr>
                            <w:color w:val="3B3838" w:themeColor="background2" w:themeShade="40"/>
                          </w:rPr>
                        </w:pPr>
                        <w:r w:rsidRPr="0018066F">
                          <w:rPr>
                            <w:color w:val="3B3838" w:themeColor="background2" w:themeShade="40"/>
                          </w:rPr>
                          <w:t>Date</w:t>
                        </w:r>
                      </w:p>
                    </w:txbxContent>
                  </v:textbox>
                </v:rect>
                <v:rect id="Rectangle 13" o:spid="_x0000_s1036" style="position:absolute;left:21907;top:190;width:155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ofwAAAANsAAAAPAAAAZHJzL2Rvd25yZXYueG1sRE9NawIx&#10;EL0X/A9hBG81q0K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7AaKH8AAAADbAAAADwAAAAAA&#10;AAAAAAAAAAAHAgAAZHJzL2Rvd25yZXYueG1sUEsFBgAAAAADAAMAtwAAAPQCAAAAAA==&#10;" filled="f" stroked="f" strokeweight="1pt">
                  <v:textbox>
                    <w:txbxContent>
                      <w:p w14:paraId="1228E1D0" w14:textId="77777777" w:rsidR="00710FD1" w:rsidRPr="0018066F" w:rsidRDefault="00710FD1" w:rsidP="00710FD1">
                        <w:pPr>
                          <w:jc w:val="center"/>
                          <w:rPr>
                            <w:color w:val="3B3838" w:themeColor="background2" w:themeShade="40"/>
                          </w:rPr>
                        </w:pPr>
                        <w:r w:rsidRPr="0018066F">
                          <w:rPr>
                            <w:color w:val="3B3838" w:themeColor="background2" w:themeShade="40"/>
                          </w:rPr>
                          <w:t>Signature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857E7" w14:textId="77777777" w:rsidR="00006584" w:rsidRDefault="00006584" w:rsidP="00480FE3">
      <w:r>
        <w:separator/>
      </w:r>
    </w:p>
  </w:footnote>
  <w:footnote w:type="continuationSeparator" w:id="0">
    <w:p w14:paraId="75455534" w14:textId="77777777" w:rsidR="00006584" w:rsidRDefault="00006584" w:rsidP="00480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14EBF" w14:textId="77777777" w:rsidR="00480FE3" w:rsidRDefault="00000000">
    <w:pPr>
      <w:pStyle w:val="En-tte"/>
    </w:pPr>
    <w:r>
      <w:rPr>
        <w:lang w:val="fr-CA" w:eastAsia="fr-CA"/>
      </w:rPr>
      <w:pict w14:anchorId="5DF37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2447001" o:spid="_x0000_s1029" type="#_x0000_t75" style="position:absolute;margin-left:0;margin-top:0;width:645.85pt;height:467.55pt;z-index:-251668480;mso-position-horizontal:center;mso-position-horizontal-relative:margin;mso-position-vertical:center;mso-position-vertical-relative:margin" o:allowincell="f">
          <v:imagedata r:id="rId1" o:title="Homme de coeur_Nomination_Mesa de trabajo 1 copi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93673" w14:textId="753D33DE" w:rsidR="00480FE3" w:rsidRDefault="00CC6F07">
    <w:pPr>
      <w:pStyle w:val="En-tte"/>
    </w:pPr>
    <w:r w:rsidRPr="00D530AD">
      <w:rPr>
        <w:lang w:val="fr-CA" w:eastAsia="fr-CA"/>
      </w:rPr>
      <w:drawing>
        <wp:anchor distT="0" distB="0" distL="114300" distR="114300" simplePos="0" relativeHeight="251663360" behindDoc="0" locked="0" layoutInCell="1" allowOverlap="1" wp14:anchorId="49EE64C2" wp14:editId="78F1348E">
          <wp:simplePos x="0" y="0"/>
          <wp:positionH relativeFrom="rightMargin">
            <wp:posOffset>-476250</wp:posOffset>
          </wp:positionH>
          <wp:positionV relativeFrom="paragraph">
            <wp:posOffset>1940560</wp:posOffset>
          </wp:positionV>
          <wp:extent cx="1477644" cy="1362075"/>
          <wp:effectExtent l="0" t="0" r="8890" b="0"/>
          <wp:wrapNone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4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lang w:val="fr-CA" w:eastAsia="fr-CA"/>
      </w:rPr>
      <w:pict w14:anchorId="5FECC1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2447002" o:spid="_x0000_s1030" type="#_x0000_t75" style="position:absolute;margin-left:-153.65pt;margin-top:-77.05pt;width:858.75pt;height:621.65pt;z-index:-251667456;mso-position-horizontal-relative:margin;mso-position-vertical-relative:margin" o:allowincell="f">
          <v:imagedata r:id="rId2" o:title="Homme de coeur_Nomination_Mesa de trabajo 1 copi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41FD7" w14:textId="77777777" w:rsidR="00480FE3" w:rsidRDefault="00000000">
    <w:pPr>
      <w:pStyle w:val="En-tte"/>
    </w:pPr>
    <w:r>
      <w:rPr>
        <w:lang w:val="fr-CA" w:eastAsia="fr-CA"/>
      </w:rPr>
      <w:pict w14:anchorId="44C339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2447000" o:spid="_x0000_s1028" type="#_x0000_t75" style="position:absolute;margin-left:0;margin-top:0;width:645.85pt;height:467.55pt;z-index:-251669504;mso-position-horizontal:center;mso-position-horizontal-relative:margin;mso-position-vertical:center;mso-position-vertical-relative:margin" o:allowincell="f">
          <v:imagedata r:id="rId1" o:title="Homme de coeur_Nomination_Mesa de trabajo 1 copia 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4LPoajo20QGV0snZufaEI6o701X71mAwfN7nO83oncOo3I/C3oEyM3VPra+hIIkMGaN08mfhpUEXO9EHIKus4g==" w:salt="sk2H8ZiLkZxv4bsHUoJYhA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0AD"/>
    <w:rsid w:val="00002E39"/>
    <w:rsid w:val="00006584"/>
    <w:rsid w:val="00093C88"/>
    <w:rsid w:val="00101D41"/>
    <w:rsid w:val="00135086"/>
    <w:rsid w:val="00135D99"/>
    <w:rsid w:val="0018066F"/>
    <w:rsid w:val="001A0F18"/>
    <w:rsid w:val="001A756B"/>
    <w:rsid w:val="001C0938"/>
    <w:rsid w:val="001E71B2"/>
    <w:rsid w:val="002931F7"/>
    <w:rsid w:val="002A60D0"/>
    <w:rsid w:val="002F0912"/>
    <w:rsid w:val="002F3780"/>
    <w:rsid w:val="0039434A"/>
    <w:rsid w:val="00480FE3"/>
    <w:rsid w:val="00497F9C"/>
    <w:rsid w:val="004C62DE"/>
    <w:rsid w:val="004F0790"/>
    <w:rsid w:val="00545CE9"/>
    <w:rsid w:val="00562662"/>
    <w:rsid w:val="005A4719"/>
    <w:rsid w:val="005E7B65"/>
    <w:rsid w:val="005F64E5"/>
    <w:rsid w:val="005F69FD"/>
    <w:rsid w:val="00656EA8"/>
    <w:rsid w:val="0070360A"/>
    <w:rsid w:val="00710FD1"/>
    <w:rsid w:val="00714805"/>
    <w:rsid w:val="007A16EE"/>
    <w:rsid w:val="007B1B48"/>
    <w:rsid w:val="007F0290"/>
    <w:rsid w:val="0080391B"/>
    <w:rsid w:val="008153EF"/>
    <w:rsid w:val="008674F6"/>
    <w:rsid w:val="008801E7"/>
    <w:rsid w:val="00897F9F"/>
    <w:rsid w:val="008A4A4A"/>
    <w:rsid w:val="008D682B"/>
    <w:rsid w:val="00984F50"/>
    <w:rsid w:val="009D04AE"/>
    <w:rsid w:val="00A20B7D"/>
    <w:rsid w:val="00A67954"/>
    <w:rsid w:val="00A71216"/>
    <w:rsid w:val="00AA7A26"/>
    <w:rsid w:val="00AB2280"/>
    <w:rsid w:val="00AC33AD"/>
    <w:rsid w:val="00B257CD"/>
    <w:rsid w:val="00B41467"/>
    <w:rsid w:val="00B6282B"/>
    <w:rsid w:val="00B932F0"/>
    <w:rsid w:val="00BC5114"/>
    <w:rsid w:val="00C64F30"/>
    <w:rsid w:val="00CA669D"/>
    <w:rsid w:val="00CC6F07"/>
    <w:rsid w:val="00CF3DD5"/>
    <w:rsid w:val="00D409FC"/>
    <w:rsid w:val="00D530AD"/>
    <w:rsid w:val="00D938B3"/>
    <w:rsid w:val="00DF2BBD"/>
    <w:rsid w:val="00E00DF2"/>
    <w:rsid w:val="00E13894"/>
    <w:rsid w:val="00ED2E22"/>
    <w:rsid w:val="00F223A1"/>
    <w:rsid w:val="00FD0418"/>
    <w:rsid w:val="00FF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A23C50"/>
  <w15:chartTrackingRefBased/>
  <w15:docId w15:val="{38C63E5E-A7A9-4138-A71D-2176FBE20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91B"/>
    <w:rPr>
      <w:noProof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0FE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80FE3"/>
    <w:rPr>
      <w:noProof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80FE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0FE3"/>
    <w:rPr>
      <w:noProof/>
      <w:lang w:val="fr-FR"/>
    </w:rPr>
  </w:style>
  <w:style w:type="character" w:styleId="Textedelespacerserv">
    <w:name w:val="Placeholder Text"/>
    <w:basedOn w:val="Policepardfaut"/>
    <w:uiPriority w:val="99"/>
    <w:semiHidden/>
    <w:rsid w:val="00CF3DD5"/>
    <w:rPr>
      <w:color w:val="808080"/>
    </w:rPr>
  </w:style>
  <w:style w:type="character" w:customStyle="1" w:styleId="TextedeprsentationTLSBEH">
    <w:name w:val="Texte de présentation_TLSBEH"/>
    <w:basedOn w:val="Policepardfaut"/>
    <w:uiPriority w:val="1"/>
    <w:qFormat/>
    <w:rsid w:val="0080391B"/>
    <w:rPr>
      <w:rFonts w:ascii="Calibri Light" w:hAnsi="Calibri Light"/>
      <w:b w:val="0"/>
      <w:i w:val="0"/>
      <w:color w:val="3B3838" w:themeColor="background2" w:themeShade="40"/>
      <w:sz w:val="22"/>
    </w:rPr>
  </w:style>
  <w:style w:type="character" w:customStyle="1" w:styleId="NomminTLSBEH">
    <w:name w:val="Nomminé_TLSBEH"/>
    <w:basedOn w:val="Policepardfaut"/>
    <w:uiPriority w:val="1"/>
    <w:qFormat/>
    <w:rsid w:val="0080391B"/>
    <w:rPr>
      <w:rFonts w:ascii="Montserrat" w:hAnsi="Montserrat"/>
      <w:b/>
      <w:color w:val="3B3838" w:themeColor="background2" w:themeShade="40"/>
      <w:sz w:val="56"/>
    </w:rPr>
  </w:style>
  <w:style w:type="character" w:customStyle="1" w:styleId="OrganisationTLSBEH">
    <w:name w:val="Organisation_TLSBEH"/>
    <w:basedOn w:val="Policepardfaut"/>
    <w:uiPriority w:val="1"/>
    <w:rsid w:val="0080391B"/>
    <w:rPr>
      <w:rFonts w:ascii="Montserrat" w:hAnsi="Montserrat"/>
      <w:b/>
      <w:color w:val="FFFFFF" w:themeColor="background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5500\Downloads\2021_Certificat-Homme%20de%20coeur_HD_O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11CC033538465A947E08F8DBD669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EF014D-F2E0-43D2-9C8D-B0F4E932B322}"/>
      </w:docPartPr>
      <w:docPartBody>
        <w:p w:rsidR="0015774E" w:rsidRDefault="00000000">
          <w:pPr>
            <w:pStyle w:val="F511CC033538465A947E08F8DBD669A1"/>
          </w:pPr>
          <w:r w:rsidRPr="006D64A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74E"/>
    <w:rsid w:val="0015774E"/>
    <w:rsid w:val="004C774E"/>
    <w:rsid w:val="009C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F511CC033538465A947E08F8DBD669A1">
    <w:name w:val="F511CC033538465A947E08F8DBD669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7722e7-c710-4094-a1c4-de236ec79704">
      <Terms xmlns="http://schemas.microsoft.com/office/infopath/2007/PartnerControls"/>
    </lcf76f155ced4ddcb4097134ff3c332f>
    <TaxCatchAll xmlns="933daba6-6112-48b1-b851-c9c30a8f21e1" xsi:nil="true"/>
    <Type_Documents xmlns="517722e7-c710-4094-a1c4-de236ec79704" xsi:nil="true"/>
    <preview xmlns="517722e7-c710-4094-a1c4-de236ec79704" xsi:nil="true"/>
    <Responsable xmlns="517722e7-c710-4094-a1c4-de236ec79704">
      <UserInfo>
        <DisplayName/>
        <AccountId xsi:nil="true"/>
        <AccountType/>
      </UserInfo>
    </Responsabl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9D06451F77EF4B9B33425A1EA85A57" ma:contentTypeVersion="19" ma:contentTypeDescription="Crée un document." ma:contentTypeScope="" ma:versionID="620b0ad199f8d1b4ffb3eb86b8058d4a">
  <xsd:schema xmlns:xsd="http://www.w3.org/2001/XMLSchema" xmlns:xs="http://www.w3.org/2001/XMLSchema" xmlns:p="http://schemas.microsoft.com/office/2006/metadata/properties" xmlns:ns2="517722e7-c710-4094-a1c4-de236ec79704" xmlns:ns3="933daba6-6112-48b1-b851-c9c30a8f21e1" targetNamespace="http://schemas.microsoft.com/office/2006/metadata/properties" ma:root="true" ma:fieldsID="8e8822c9e75a5fad1579a338761d600c" ns2:_="" ns3:_="">
    <xsd:import namespace="517722e7-c710-4094-a1c4-de236ec79704"/>
    <xsd:import namespace="933daba6-6112-48b1-b851-c9c30a8f21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preview" minOccurs="0"/>
                <xsd:element ref="ns2:MediaLengthInSeconds" minOccurs="0"/>
                <xsd:element ref="ns2:Type_Documents" minOccurs="0"/>
                <xsd:element ref="ns2:Responsabl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7722e7-c710-4094-a1c4-de236ec79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Type_Documents" ma:index="22" nillable="true" ma:displayName="Type_Documents" ma:format="Dropdown" ma:indexed="true" ma:internalName="Type_Documents">
      <xsd:simpleType>
        <xsd:restriction base="dms:Choice">
          <xsd:enumeration value="Technique"/>
          <xsd:enumeration value="Procédures"/>
          <xsd:enumeration value="Formulaires"/>
          <xsd:enumeration value="Choix 4"/>
        </xsd:restriction>
      </xsd:simpleType>
    </xsd:element>
    <xsd:element name="Responsable" ma:index="23" nillable="true" ma:displayName="Responsable" ma:format="Dropdown" ma:list="UserInfo" ma:SharePointGroup="0" ma:internalName="Responsab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5" nillable="true" ma:taxonomy="true" ma:internalName="lcf76f155ced4ddcb4097134ff3c332f" ma:taxonomyFieldName="MediaServiceImageTags" ma:displayName="Balises d’images" ma:readOnly="false" ma:fieldId="{5cf76f15-5ced-4ddc-b409-7134ff3c332f}" ma:taxonomyMulti="true" ma:sspId="19b4c2ea-b417-4d0d-8ea2-7f130b1aff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daba6-6112-48b1-b851-c9c30a8f21e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3cfd2c9-6eeb-4ca4-878e-1485e8d6e12e}" ma:internalName="TaxCatchAll" ma:showField="CatchAllData" ma:web="933daba6-6112-48b1-b851-c9c30a8f21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D3686E-36C0-4BF4-AD21-BED1D74A6C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B7F069-ED14-414E-A7F8-B06EE78F20A1}">
  <ds:schemaRefs>
    <ds:schemaRef ds:uri="http://schemas.microsoft.com/office/2006/metadata/properties"/>
    <ds:schemaRef ds:uri="http://schemas.microsoft.com/office/infopath/2007/PartnerControls"/>
    <ds:schemaRef ds:uri="517722e7-c710-4094-a1c4-de236ec79704"/>
    <ds:schemaRef ds:uri="933daba6-6112-48b1-b851-c9c30a8f21e1"/>
  </ds:schemaRefs>
</ds:datastoreItem>
</file>

<file path=customXml/itemProps3.xml><?xml version="1.0" encoding="utf-8"?>
<ds:datastoreItem xmlns:ds="http://schemas.openxmlformats.org/officeDocument/2006/customXml" ds:itemID="{A27043FD-8EE4-4920-A35B-CEF91DBD3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7722e7-c710-4094-a1c4-de236ec79704"/>
    <ds:schemaRef ds:uri="933daba6-6112-48b1-b851-c9c30a8f21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2021_Certificat-Homme de coeur_HD_OK.dotx</Template>
  <TotalTime>107</TotalTime>
  <Pages>1</Pages>
  <Words>5</Words>
  <Characters>29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T5500</dc:creator>
  <cp:keywords/>
  <dc:description/>
  <cp:lastModifiedBy>Serge Savoie</cp:lastModifiedBy>
  <cp:revision>2</cp:revision>
  <dcterms:created xsi:type="dcterms:W3CDTF">2022-10-06T18:18:00Z</dcterms:created>
  <dcterms:modified xsi:type="dcterms:W3CDTF">2022-10-06T20:12:00Z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0x010100D4BA2B6F554D98418B55FFEDF868E2AA</vt:lpwstr>
  </property>
</Properties>
</file>